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text" w:horzAnchor="page" w:tblpX="1380" w:tblpY="415"/>
        <w:tblOverlap w:val="never"/>
        <w:tblW w:w="9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590"/>
        <w:gridCol w:w="1838"/>
        <w:gridCol w:w="2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495" w:type="dxa"/>
            <w:gridSpan w:val="4"/>
            <w:shd w:val="clear" w:color="auto" w:fill="0070C0"/>
          </w:tcPr>
          <w:p>
            <w:pPr>
              <w:tabs>
                <w:tab w:val="center" w:pos="4699"/>
                <w:tab w:val="right" w:pos="9279"/>
              </w:tabs>
              <w:jc w:val="left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shd w:val="clear" w:fill="0070C0"/>
                <w:vertAlign w:val="baseline"/>
                <w:lang w:val="en-US" w:eastAsia="zh-CN"/>
              </w:rPr>
              <w:tab/>
            </w:r>
            <w:r>
              <w:rPr>
                <w:rFonts w:hint="eastAsia"/>
                <w:b/>
                <w:bCs/>
                <w:color w:val="E7E6E6" w:themeColor="background2"/>
                <w:sz w:val="30"/>
                <w:szCs w:val="30"/>
                <w:shd w:val="clear" w:fill="0070C0"/>
                <w:vertAlign w:val="baseline"/>
                <w:lang w:val="en-US" w:eastAsia="zh-CN"/>
                <w14:textFill>
                  <w14:solidFill>
                    <w14:schemeClr w14:val="bg2"/>
                  </w14:solidFill>
                </w14:textFill>
              </w:rPr>
              <w:t>申请表</w:t>
            </w:r>
            <w:r>
              <w:rPr>
                <w:rFonts w:hint="eastAsia"/>
                <w:b/>
                <w:bCs/>
                <w:sz w:val="30"/>
                <w:szCs w:val="30"/>
                <w:shd w:val="clear" w:fill="0070C0"/>
                <w:vertAlign w:val="baseline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姓名</w:t>
            </w:r>
          </w:p>
        </w:tc>
        <w:tc>
          <w:tcPr>
            <w:tcW w:w="259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838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工作时间</w:t>
            </w:r>
          </w:p>
        </w:tc>
        <w:tc>
          <w:tcPr>
            <w:tcW w:w="2937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年龄</w:t>
            </w:r>
          </w:p>
        </w:tc>
        <w:tc>
          <w:tcPr>
            <w:tcW w:w="259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838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出行天数</w:t>
            </w:r>
          </w:p>
        </w:tc>
        <w:tc>
          <w:tcPr>
            <w:tcW w:w="2937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259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838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出境时间</w:t>
            </w:r>
          </w:p>
        </w:tc>
        <w:tc>
          <w:tcPr>
            <w:tcW w:w="2937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联系电话</w:t>
            </w:r>
          </w:p>
        </w:tc>
        <w:tc>
          <w:tcPr>
            <w:tcW w:w="259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838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入境机场</w:t>
            </w:r>
          </w:p>
        </w:tc>
        <w:tc>
          <w:tcPr>
            <w:tcW w:w="2937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现住址</w:t>
            </w:r>
          </w:p>
        </w:tc>
        <w:tc>
          <w:tcPr>
            <w:tcW w:w="7365" w:type="dxa"/>
            <w:gridSpan w:val="3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2130" w:type="dxa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7365" w:type="dxa"/>
            <w:gridSpan w:val="3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/>
    <w:p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-247650</wp:posOffset>
          </wp:positionV>
          <wp:extent cx="1304290" cy="808355"/>
          <wp:effectExtent l="0" t="0" r="10160" b="10795"/>
          <wp:wrapTight wrapText="bothSides">
            <wp:wrapPolygon>
              <wp:start x="9149" y="0"/>
              <wp:lineTo x="7887" y="2036"/>
              <wp:lineTo x="7887" y="7636"/>
              <wp:lineTo x="0" y="8654"/>
              <wp:lineTo x="0" y="16289"/>
              <wp:lineTo x="2208" y="16289"/>
              <wp:lineTo x="2524" y="20870"/>
              <wp:lineTo x="18929" y="20870"/>
              <wp:lineTo x="18929" y="16289"/>
              <wp:lineTo x="21137" y="16289"/>
              <wp:lineTo x="21137" y="8654"/>
              <wp:lineTo x="13250" y="7636"/>
              <wp:lineTo x="13881" y="2545"/>
              <wp:lineTo x="12304" y="0"/>
              <wp:lineTo x="9149" y="0"/>
            </wp:wrapPolygon>
          </wp:wrapTight>
          <wp:docPr id="2" name="图片 2" descr="2-logo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2-logo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290" cy="80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C5CB8"/>
    <w:rsid w:val="02FC5CB8"/>
    <w:rsid w:val="270C1C58"/>
    <w:rsid w:val="6D535020"/>
    <w:rsid w:val="7C38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2018-10-22T06:45:00Z</dcterms:created>
  <dc:creator>王乾</dc:creator>
  <cp:lastModifiedBy>王乾</cp:lastModifiedBy>
  <dcterms:modified xsi:type="dcterms:W3CDTF">2018-10-23T06:56:52Z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2052-10.1.0.7578</vt:lpwstr>
  </property>
</Properties>
</file>